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FA0CBC" w14:textId="77777777" w:rsidR="006F7EFB" w:rsidRDefault="006F7EFB" w:rsidP="006F7EFB">
      <w:pPr>
        <w:rPr>
          <w:rFonts w:ascii="Tahoma" w:hAnsi="Tahoma" w:cs="Tahoma"/>
          <w:color w:val="000000"/>
        </w:rPr>
      </w:pPr>
    </w:p>
    <w:p w14:paraId="1BF5D0ED" w14:textId="77777777" w:rsidR="00314F85" w:rsidRDefault="00314F85">
      <w:pPr>
        <w:spacing w:before="100" w:after="200"/>
      </w:pPr>
    </w:p>
    <w:p w14:paraId="405CE10D" w14:textId="0DEA5FCF" w:rsidR="000059B3" w:rsidRDefault="007A72EB" w:rsidP="00B65819">
      <w:pPr>
        <w:pStyle w:val="Kop1"/>
      </w:pPr>
      <w:r>
        <w:t>Klachtenformulier Huisartsenpraktijk De oude kom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7A72EB" w14:paraId="2F507CA7" w14:textId="77777777" w:rsidTr="007A72EB">
        <w:tc>
          <w:tcPr>
            <w:tcW w:w="4531" w:type="dxa"/>
          </w:tcPr>
          <w:p w14:paraId="249CAD3D" w14:textId="3B83812E" w:rsidR="007A72EB" w:rsidRDefault="007A72EB">
            <w:pPr>
              <w:spacing w:before="100" w:after="200"/>
            </w:pPr>
            <w:r w:rsidRPr="007A72EB">
              <w:t xml:space="preserve">Naam: </w:t>
            </w:r>
          </w:p>
        </w:tc>
        <w:tc>
          <w:tcPr>
            <w:tcW w:w="4531" w:type="dxa"/>
          </w:tcPr>
          <w:p w14:paraId="29AEBB34" w14:textId="77777777" w:rsidR="007A72EB" w:rsidRDefault="007A72EB">
            <w:pPr>
              <w:spacing w:before="100" w:after="200"/>
            </w:pPr>
          </w:p>
        </w:tc>
      </w:tr>
      <w:tr w:rsidR="007A72EB" w14:paraId="457AB7CD" w14:textId="77777777" w:rsidTr="007A72EB">
        <w:tc>
          <w:tcPr>
            <w:tcW w:w="4531" w:type="dxa"/>
          </w:tcPr>
          <w:p w14:paraId="3DCAE670" w14:textId="232E7AC9" w:rsidR="007A72EB" w:rsidRDefault="007A72EB">
            <w:pPr>
              <w:spacing w:before="100" w:after="200"/>
            </w:pPr>
            <w:r>
              <w:t>Adres</w:t>
            </w:r>
          </w:p>
        </w:tc>
        <w:tc>
          <w:tcPr>
            <w:tcW w:w="4531" w:type="dxa"/>
          </w:tcPr>
          <w:p w14:paraId="2BF73360" w14:textId="77777777" w:rsidR="007A72EB" w:rsidRDefault="007A72EB">
            <w:pPr>
              <w:spacing w:before="100" w:after="200"/>
            </w:pPr>
          </w:p>
        </w:tc>
      </w:tr>
      <w:tr w:rsidR="007A72EB" w14:paraId="71E935EF" w14:textId="77777777" w:rsidTr="007A72EB">
        <w:tc>
          <w:tcPr>
            <w:tcW w:w="4531" w:type="dxa"/>
          </w:tcPr>
          <w:p w14:paraId="0FEA09B8" w14:textId="155329AA" w:rsidR="007A72EB" w:rsidRDefault="007A72EB">
            <w:pPr>
              <w:spacing w:before="100" w:after="200"/>
            </w:pPr>
            <w:r>
              <w:t>Woonplaats</w:t>
            </w:r>
          </w:p>
        </w:tc>
        <w:tc>
          <w:tcPr>
            <w:tcW w:w="4531" w:type="dxa"/>
          </w:tcPr>
          <w:p w14:paraId="20838DF2" w14:textId="77777777" w:rsidR="007A72EB" w:rsidRDefault="007A72EB">
            <w:pPr>
              <w:spacing w:before="100" w:after="200"/>
            </w:pPr>
          </w:p>
        </w:tc>
      </w:tr>
      <w:tr w:rsidR="007A72EB" w14:paraId="44047C8F" w14:textId="77777777" w:rsidTr="007A72EB">
        <w:tc>
          <w:tcPr>
            <w:tcW w:w="4531" w:type="dxa"/>
          </w:tcPr>
          <w:p w14:paraId="1AC6F46F" w14:textId="14FD5A3C" w:rsidR="007A72EB" w:rsidRDefault="007A72EB">
            <w:pPr>
              <w:spacing w:before="100" w:after="200"/>
            </w:pPr>
            <w:r>
              <w:t>Geboortedatum</w:t>
            </w:r>
          </w:p>
        </w:tc>
        <w:tc>
          <w:tcPr>
            <w:tcW w:w="4531" w:type="dxa"/>
          </w:tcPr>
          <w:p w14:paraId="5D9BFB4C" w14:textId="5D7A363C" w:rsidR="007A72EB" w:rsidRDefault="007A72EB">
            <w:pPr>
              <w:spacing w:before="100" w:after="200"/>
            </w:pPr>
          </w:p>
        </w:tc>
      </w:tr>
      <w:tr w:rsidR="007A72EB" w14:paraId="2ADD8D71" w14:textId="77777777" w:rsidTr="007A72EB">
        <w:tc>
          <w:tcPr>
            <w:tcW w:w="4531" w:type="dxa"/>
          </w:tcPr>
          <w:p w14:paraId="7B2B4DA4" w14:textId="3609360F" w:rsidR="007A72EB" w:rsidRDefault="007A72EB">
            <w:pPr>
              <w:spacing w:before="100" w:after="200"/>
            </w:pPr>
            <w:r>
              <w:t>Emailadres</w:t>
            </w:r>
          </w:p>
        </w:tc>
        <w:tc>
          <w:tcPr>
            <w:tcW w:w="4531" w:type="dxa"/>
          </w:tcPr>
          <w:p w14:paraId="474E88A9" w14:textId="77777777" w:rsidR="007A72EB" w:rsidRDefault="007A72EB">
            <w:pPr>
              <w:spacing w:before="100" w:after="200"/>
            </w:pPr>
          </w:p>
        </w:tc>
      </w:tr>
      <w:tr w:rsidR="007A72EB" w14:paraId="428B70AF" w14:textId="77777777" w:rsidTr="007A72EB">
        <w:tc>
          <w:tcPr>
            <w:tcW w:w="4531" w:type="dxa"/>
          </w:tcPr>
          <w:p w14:paraId="1087FDEC" w14:textId="135A9AEF" w:rsidR="007A72EB" w:rsidRDefault="007A72EB">
            <w:pPr>
              <w:spacing w:before="100" w:after="200"/>
            </w:pPr>
            <w:r>
              <w:t>Telefoonnummer</w:t>
            </w:r>
          </w:p>
        </w:tc>
        <w:tc>
          <w:tcPr>
            <w:tcW w:w="4531" w:type="dxa"/>
          </w:tcPr>
          <w:p w14:paraId="4C25005B" w14:textId="77777777" w:rsidR="007A72EB" w:rsidRDefault="007A72EB">
            <w:pPr>
              <w:spacing w:before="100" w:after="200"/>
            </w:pPr>
          </w:p>
        </w:tc>
      </w:tr>
    </w:tbl>
    <w:p w14:paraId="368B8849" w14:textId="77777777" w:rsidR="00053D5E" w:rsidRDefault="00053D5E">
      <w:pPr>
        <w:spacing w:before="100" w:after="200"/>
      </w:pPr>
    </w:p>
    <w:p w14:paraId="2C978548" w14:textId="4D2DC34B" w:rsidR="007A72EB" w:rsidRDefault="007A72EB">
      <w:pPr>
        <w:spacing w:before="100" w:after="200"/>
      </w:pPr>
      <w:r>
        <w:t>Datum: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A72EB" w14:paraId="3A07B8C1" w14:textId="77777777" w:rsidTr="007A72EB">
        <w:tc>
          <w:tcPr>
            <w:tcW w:w="9062" w:type="dxa"/>
          </w:tcPr>
          <w:p w14:paraId="1A2FF2BE" w14:textId="77777777" w:rsidR="007A72EB" w:rsidRDefault="003173EB">
            <w:pPr>
              <w:spacing w:before="100" w:after="200"/>
            </w:pPr>
            <w:r>
              <w:t>Uw klacht:</w:t>
            </w:r>
          </w:p>
          <w:p w14:paraId="1AD7880F" w14:textId="77777777" w:rsidR="003173EB" w:rsidRDefault="003173EB">
            <w:pPr>
              <w:spacing w:before="100" w:after="200"/>
            </w:pPr>
          </w:p>
          <w:p w14:paraId="55BB3EC6" w14:textId="77777777" w:rsidR="003173EB" w:rsidRDefault="003173EB">
            <w:pPr>
              <w:spacing w:before="100" w:after="200"/>
            </w:pPr>
          </w:p>
          <w:p w14:paraId="17C57A82" w14:textId="77777777" w:rsidR="003173EB" w:rsidRDefault="003173EB">
            <w:pPr>
              <w:spacing w:before="100" w:after="200"/>
            </w:pPr>
          </w:p>
          <w:p w14:paraId="3ADC07C2" w14:textId="77777777" w:rsidR="003173EB" w:rsidRDefault="003173EB">
            <w:pPr>
              <w:spacing w:before="100" w:after="200"/>
            </w:pPr>
          </w:p>
          <w:p w14:paraId="1156E679" w14:textId="77777777" w:rsidR="003173EB" w:rsidRDefault="003173EB">
            <w:pPr>
              <w:spacing w:before="100" w:after="200"/>
            </w:pPr>
          </w:p>
          <w:p w14:paraId="6B41A51A" w14:textId="77777777" w:rsidR="003173EB" w:rsidRDefault="003173EB">
            <w:pPr>
              <w:spacing w:before="100" w:after="200"/>
            </w:pPr>
          </w:p>
          <w:p w14:paraId="37D6B054" w14:textId="77777777" w:rsidR="003173EB" w:rsidRDefault="003173EB">
            <w:pPr>
              <w:spacing w:before="100" w:after="200"/>
            </w:pPr>
          </w:p>
          <w:p w14:paraId="620AEE22" w14:textId="77777777" w:rsidR="003173EB" w:rsidRDefault="003173EB">
            <w:pPr>
              <w:spacing w:before="100" w:after="200"/>
            </w:pPr>
          </w:p>
          <w:p w14:paraId="3BBE2FB8" w14:textId="77777777" w:rsidR="003173EB" w:rsidRDefault="003173EB">
            <w:pPr>
              <w:spacing w:before="100" w:after="200"/>
            </w:pPr>
          </w:p>
          <w:p w14:paraId="5A9C517A" w14:textId="77777777" w:rsidR="003173EB" w:rsidRDefault="003173EB">
            <w:pPr>
              <w:spacing w:before="100" w:after="200"/>
            </w:pPr>
          </w:p>
          <w:p w14:paraId="13D69CF4" w14:textId="77777777" w:rsidR="003173EB" w:rsidRDefault="003173EB">
            <w:pPr>
              <w:spacing w:before="100" w:after="200"/>
            </w:pPr>
          </w:p>
          <w:p w14:paraId="3451255B" w14:textId="77777777" w:rsidR="003173EB" w:rsidRDefault="003173EB">
            <w:pPr>
              <w:spacing w:before="100" w:after="200"/>
            </w:pPr>
          </w:p>
          <w:p w14:paraId="7906C4AE" w14:textId="77777777" w:rsidR="003173EB" w:rsidRDefault="003173EB">
            <w:pPr>
              <w:spacing w:before="100" w:after="200"/>
            </w:pPr>
          </w:p>
          <w:p w14:paraId="4FA9A40F" w14:textId="7CFF2427" w:rsidR="003173EB" w:rsidRDefault="003173EB">
            <w:pPr>
              <w:spacing w:before="100" w:after="200"/>
            </w:pPr>
          </w:p>
        </w:tc>
      </w:tr>
    </w:tbl>
    <w:p w14:paraId="68ABEACB" w14:textId="77777777" w:rsidR="007A72EB" w:rsidRDefault="007A72EB">
      <w:pPr>
        <w:spacing w:before="100" w:after="200"/>
      </w:pPr>
    </w:p>
    <w:p w14:paraId="538F6B3B" w14:textId="77777777" w:rsidR="00284804" w:rsidRDefault="00284804">
      <w:pPr>
        <w:spacing w:before="100" w:after="200"/>
      </w:pPr>
    </w:p>
    <w:p w14:paraId="7A9AC6CD" w14:textId="43712512" w:rsidR="003173EB" w:rsidRDefault="003173EB">
      <w:pPr>
        <w:spacing w:before="100" w:after="200"/>
      </w:pPr>
      <w:r>
        <w:t>Vanwege privacy doeleinden vragen wij u het formulier na invullen langs te brengen bij de praktijk.</w:t>
      </w:r>
    </w:p>
    <w:p w14:paraId="51294E83" w14:textId="40118FD3" w:rsidR="003173EB" w:rsidRDefault="003173EB">
      <w:pPr>
        <w:spacing w:before="100" w:after="200"/>
      </w:pPr>
    </w:p>
    <w:sectPr w:rsidR="003173EB" w:rsidSect="00FE3B25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9AB84E" w14:textId="77777777" w:rsidR="006C4EBE" w:rsidRDefault="006C4EBE" w:rsidP="00E2154A">
      <w:pPr>
        <w:spacing w:line="240" w:lineRule="auto"/>
      </w:pPr>
      <w:r>
        <w:separator/>
      </w:r>
    </w:p>
  </w:endnote>
  <w:endnote w:type="continuationSeparator" w:id="0">
    <w:p w14:paraId="0D8526CF" w14:textId="77777777" w:rsidR="006C4EBE" w:rsidRDefault="006C4EBE" w:rsidP="00E2154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13275633"/>
      <w:docPartObj>
        <w:docPartGallery w:val="Page Numbers (Bottom of Page)"/>
        <w:docPartUnique/>
      </w:docPartObj>
    </w:sdtPr>
    <w:sdtEndPr/>
    <w:sdtContent>
      <w:p w14:paraId="15B4BDC0" w14:textId="47BD83DD" w:rsidR="00314F85" w:rsidRDefault="00314F85">
        <w:pPr>
          <w:pStyle w:val="Voettekst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1" allowOverlap="1" wp14:anchorId="656227F2" wp14:editId="53446089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1802949478" name="Rechthoek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D374EA5" w14:textId="77777777" w:rsidR="00314F85" w:rsidRDefault="00314F85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color w:val="C31586" w:themeColor="accent2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color w:val="C31586" w:themeColor="accent2"/>
                                </w:rPr>
                                <w:t>2</w:t>
                              </w:r>
                              <w:r>
                                <w:rPr>
                                  <w:color w:val="C31586" w:themeColor="accent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w14:anchorId="656227F2" id="Rechthoek 2" o:spid="_x0000_s1026" style="position:absolute;margin-left:0;margin-top:0;width:44.55pt;height:15.1pt;rotation:180;flip:x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" filled="f" fillcolor="#c0504d" stroked="f" strokecolor="#5c83b4" strokeweight="2.25pt">
                  <v:textbox inset=",0,,0">
                    <w:txbxContent>
                      <w:p w14:paraId="2D374EA5" w14:textId="77777777" w:rsidR="00314F85" w:rsidRDefault="00314F85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color w:val="C31586" w:themeColor="accent2"/>
                          </w:rP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>
                          <w:rPr>
                            <w:color w:val="C31586" w:themeColor="accent2"/>
                          </w:rPr>
                          <w:t>2</w:t>
                        </w:r>
                        <w:r>
                          <w:rPr>
                            <w:color w:val="C31586" w:themeColor="accent2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  <w:r w:rsidR="00284804">
          <w:t>Tel: 0299368606</w:t>
        </w:r>
        <w:r w:rsidR="00284804">
          <w:tab/>
          <w:t xml:space="preserve">Email: </w:t>
        </w:r>
        <w:hyperlink r:id="rId1" w:history="1">
          <w:r w:rsidR="00284804" w:rsidRPr="00703371">
            <w:rPr>
              <w:rStyle w:val="Hyperlink"/>
            </w:rPr>
            <w:t>hapdeoudekom@ezorg.nl</w:t>
          </w:r>
        </w:hyperlink>
        <w:r w:rsidR="00284804">
          <w:tab/>
          <w:t>www.hapdeoudekom.nl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424430" w14:textId="77777777" w:rsidR="006C4EBE" w:rsidRDefault="006C4EBE" w:rsidP="00E2154A">
      <w:pPr>
        <w:spacing w:line="240" w:lineRule="auto"/>
      </w:pPr>
      <w:r>
        <w:separator/>
      </w:r>
    </w:p>
  </w:footnote>
  <w:footnote w:type="continuationSeparator" w:id="0">
    <w:p w14:paraId="5060DE81" w14:textId="77777777" w:rsidR="006C4EBE" w:rsidRDefault="006C4EBE" w:rsidP="00E2154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B7AF4E" w14:textId="77777777" w:rsidR="00E744CD" w:rsidRDefault="00B32984">
    <w:pPr>
      <w:pStyle w:val="Koptekst"/>
    </w:pPr>
    <w:r>
      <w:rPr>
        <w:noProof/>
      </w:rPr>
      <w:drawing>
        <wp:anchor distT="0" distB="0" distL="114300" distR="114300" simplePos="0" relativeHeight="251662336" behindDoc="0" locked="0" layoutInCell="1" allowOverlap="1" wp14:anchorId="75D0A235" wp14:editId="68D25A32">
          <wp:simplePos x="0" y="0"/>
          <wp:positionH relativeFrom="column">
            <wp:posOffset>4815659</wp:posOffset>
          </wp:positionH>
          <wp:positionV relativeFrom="paragraph">
            <wp:posOffset>-79738</wp:posOffset>
          </wp:positionV>
          <wp:extent cx="943791" cy="722928"/>
          <wp:effectExtent l="0" t="0" r="8890" b="1270"/>
          <wp:wrapSquare wrapText="bothSides"/>
          <wp:docPr id="2104907934" name="Afbeelding 2" descr="Logo Huisartsenpraktijk De Oude Ko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Huisartsenpraktijk De Oude Ko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3791" cy="72292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42CFB"/>
    <w:multiLevelType w:val="hybridMultilevel"/>
    <w:tmpl w:val="ACC448FE"/>
    <w:lvl w:ilvl="0" w:tplc="0B8079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30019">
      <w:start w:val="1"/>
      <w:numFmt w:val="lowerLetter"/>
      <w:lvlText w:val="%3."/>
      <w:lvlJc w:val="left"/>
      <w:pPr>
        <w:tabs>
          <w:tab w:val="num" w:pos="1980"/>
        </w:tabs>
        <w:ind w:left="1980" w:hanging="360"/>
      </w:pPr>
    </w:lvl>
    <w:lvl w:ilvl="3" w:tplc="0413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5E438C2"/>
    <w:multiLevelType w:val="hybridMultilevel"/>
    <w:tmpl w:val="9690A64E"/>
    <w:lvl w:ilvl="0" w:tplc="76749AD2">
      <w:start w:val="15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0D75A6"/>
    <w:multiLevelType w:val="hybridMultilevel"/>
    <w:tmpl w:val="256871F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CF78CB"/>
    <w:multiLevelType w:val="hybridMultilevel"/>
    <w:tmpl w:val="0B4806CA"/>
    <w:lvl w:ilvl="0" w:tplc="76749AD2">
      <w:start w:val="15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050CAF"/>
    <w:multiLevelType w:val="hybridMultilevel"/>
    <w:tmpl w:val="1FC418D6"/>
    <w:lvl w:ilvl="0" w:tplc="85D6D468">
      <w:start w:val="1"/>
      <w:numFmt w:val="bullet"/>
      <w:lvlText w:val="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FB4897E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Tahoma" w:eastAsia="Times New Roman" w:hAnsi="Tahoma" w:cs="Tahoma"/>
      </w:rPr>
    </w:lvl>
    <w:lvl w:ilvl="2" w:tplc="0413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4178DC1A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48302B1E"/>
    <w:multiLevelType w:val="hybridMultilevel"/>
    <w:tmpl w:val="C324F81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830B66"/>
    <w:multiLevelType w:val="hybridMultilevel"/>
    <w:tmpl w:val="FB2C5A2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9D242E"/>
    <w:multiLevelType w:val="hybridMultilevel"/>
    <w:tmpl w:val="FC5CEA06"/>
    <w:lvl w:ilvl="0" w:tplc="BC86D0A6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3D5325"/>
    <w:multiLevelType w:val="hybridMultilevel"/>
    <w:tmpl w:val="AA4841A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3676603">
    <w:abstractNumId w:val="2"/>
  </w:num>
  <w:num w:numId="2" w16cid:durableId="1110517354">
    <w:abstractNumId w:val="8"/>
  </w:num>
  <w:num w:numId="3" w16cid:durableId="1979606574">
    <w:abstractNumId w:val="7"/>
  </w:num>
  <w:num w:numId="4" w16cid:durableId="288828687">
    <w:abstractNumId w:val="6"/>
  </w:num>
  <w:num w:numId="5" w16cid:durableId="1993364374">
    <w:abstractNumId w:val="9"/>
  </w:num>
  <w:num w:numId="6" w16cid:durableId="1443840585">
    <w:abstractNumId w:val="3"/>
  </w:num>
  <w:num w:numId="7" w16cid:durableId="779494627">
    <w:abstractNumId w:val="1"/>
  </w:num>
  <w:num w:numId="8" w16cid:durableId="387265872">
    <w:abstractNumId w:val="5"/>
  </w:num>
  <w:num w:numId="9" w16cid:durableId="93326115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97556119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33AD"/>
    <w:rsid w:val="000059B3"/>
    <w:rsid w:val="00007406"/>
    <w:rsid w:val="000410BE"/>
    <w:rsid w:val="000532B8"/>
    <w:rsid w:val="00053D5E"/>
    <w:rsid w:val="00062609"/>
    <w:rsid w:val="0008096E"/>
    <w:rsid w:val="000B0167"/>
    <w:rsid w:val="000D2DE7"/>
    <w:rsid w:val="000F7057"/>
    <w:rsid w:val="000F7FA2"/>
    <w:rsid w:val="00111C95"/>
    <w:rsid w:val="00145BAE"/>
    <w:rsid w:val="00173D2F"/>
    <w:rsid w:val="0018619F"/>
    <w:rsid w:val="001930A7"/>
    <w:rsid w:val="001A550B"/>
    <w:rsid w:val="001B615C"/>
    <w:rsid w:val="001E7BDC"/>
    <w:rsid w:val="001F2074"/>
    <w:rsid w:val="00206829"/>
    <w:rsid w:val="00226F72"/>
    <w:rsid w:val="0023457D"/>
    <w:rsid w:val="002504A0"/>
    <w:rsid w:val="00273C01"/>
    <w:rsid w:val="00284804"/>
    <w:rsid w:val="002C7E94"/>
    <w:rsid w:val="002D1E81"/>
    <w:rsid w:val="002E297D"/>
    <w:rsid w:val="00314F85"/>
    <w:rsid w:val="003173EB"/>
    <w:rsid w:val="00320854"/>
    <w:rsid w:val="00337673"/>
    <w:rsid w:val="003417F8"/>
    <w:rsid w:val="00344A32"/>
    <w:rsid w:val="00363BA9"/>
    <w:rsid w:val="003643A6"/>
    <w:rsid w:val="00382FC5"/>
    <w:rsid w:val="003849CC"/>
    <w:rsid w:val="0038587E"/>
    <w:rsid w:val="00394806"/>
    <w:rsid w:val="003A0622"/>
    <w:rsid w:val="003B5356"/>
    <w:rsid w:val="003C7EE6"/>
    <w:rsid w:val="003E27EB"/>
    <w:rsid w:val="003E283B"/>
    <w:rsid w:val="003F33DD"/>
    <w:rsid w:val="004206B1"/>
    <w:rsid w:val="00431025"/>
    <w:rsid w:val="0044190A"/>
    <w:rsid w:val="00482739"/>
    <w:rsid w:val="00497201"/>
    <w:rsid w:val="004B251A"/>
    <w:rsid w:val="004B5871"/>
    <w:rsid w:val="004E35C9"/>
    <w:rsid w:val="005139F8"/>
    <w:rsid w:val="0051556D"/>
    <w:rsid w:val="00517B94"/>
    <w:rsid w:val="00523CDC"/>
    <w:rsid w:val="00530650"/>
    <w:rsid w:val="00531C5C"/>
    <w:rsid w:val="005416A7"/>
    <w:rsid w:val="005424D0"/>
    <w:rsid w:val="00543A8A"/>
    <w:rsid w:val="005808E9"/>
    <w:rsid w:val="00580918"/>
    <w:rsid w:val="005916F1"/>
    <w:rsid w:val="005A2201"/>
    <w:rsid w:val="005C6457"/>
    <w:rsid w:val="006115B2"/>
    <w:rsid w:val="00613281"/>
    <w:rsid w:val="00671C55"/>
    <w:rsid w:val="006C4EBE"/>
    <w:rsid w:val="006C7D07"/>
    <w:rsid w:val="006F7EFB"/>
    <w:rsid w:val="0070141D"/>
    <w:rsid w:val="007071EA"/>
    <w:rsid w:val="00770A93"/>
    <w:rsid w:val="00780ED8"/>
    <w:rsid w:val="007821B5"/>
    <w:rsid w:val="00785088"/>
    <w:rsid w:val="007930DA"/>
    <w:rsid w:val="0079331F"/>
    <w:rsid w:val="007A47AE"/>
    <w:rsid w:val="007A72EB"/>
    <w:rsid w:val="007B3260"/>
    <w:rsid w:val="007C1A99"/>
    <w:rsid w:val="007C48CA"/>
    <w:rsid w:val="008012A2"/>
    <w:rsid w:val="0080205A"/>
    <w:rsid w:val="00820FA4"/>
    <w:rsid w:val="00860EA0"/>
    <w:rsid w:val="008621B2"/>
    <w:rsid w:val="008625EE"/>
    <w:rsid w:val="00872BC5"/>
    <w:rsid w:val="008826F3"/>
    <w:rsid w:val="008B195C"/>
    <w:rsid w:val="008B4FE7"/>
    <w:rsid w:val="008F5389"/>
    <w:rsid w:val="009022FA"/>
    <w:rsid w:val="0092619B"/>
    <w:rsid w:val="009346D5"/>
    <w:rsid w:val="00935FA5"/>
    <w:rsid w:val="00937C0E"/>
    <w:rsid w:val="00946989"/>
    <w:rsid w:val="00953C8B"/>
    <w:rsid w:val="00957E26"/>
    <w:rsid w:val="009A5562"/>
    <w:rsid w:val="009B5C5B"/>
    <w:rsid w:val="009C1385"/>
    <w:rsid w:val="009D7D3E"/>
    <w:rsid w:val="009E3FBB"/>
    <w:rsid w:val="009F54EA"/>
    <w:rsid w:val="009F6DF3"/>
    <w:rsid w:val="00A04C36"/>
    <w:rsid w:val="00A10D9D"/>
    <w:rsid w:val="00A111B3"/>
    <w:rsid w:val="00A77DD9"/>
    <w:rsid w:val="00A963E5"/>
    <w:rsid w:val="00AD5EEA"/>
    <w:rsid w:val="00AE4B01"/>
    <w:rsid w:val="00B32984"/>
    <w:rsid w:val="00B433AD"/>
    <w:rsid w:val="00B56270"/>
    <w:rsid w:val="00B6368B"/>
    <w:rsid w:val="00B65819"/>
    <w:rsid w:val="00B71626"/>
    <w:rsid w:val="00B9316B"/>
    <w:rsid w:val="00BB294E"/>
    <w:rsid w:val="00BD36BC"/>
    <w:rsid w:val="00BE6A38"/>
    <w:rsid w:val="00C20FA8"/>
    <w:rsid w:val="00C43662"/>
    <w:rsid w:val="00C65D9E"/>
    <w:rsid w:val="00C77865"/>
    <w:rsid w:val="00C83C17"/>
    <w:rsid w:val="00CD50DF"/>
    <w:rsid w:val="00CE4982"/>
    <w:rsid w:val="00D06639"/>
    <w:rsid w:val="00D171B9"/>
    <w:rsid w:val="00D21932"/>
    <w:rsid w:val="00D3127C"/>
    <w:rsid w:val="00D3699F"/>
    <w:rsid w:val="00DA50D0"/>
    <w:rsid w:val="00DC58BE"/>
    <w:rsid w:val="00DC68F4"/>
    <w:rsid w:val="00DF3D68"/>
    <w:rsid w:val="00E007C9"/>
    <w:rsid w:val="00E051E6"/>
    <w:rsid w:val="00E2154A"/>
    <w:rsid w:val="00E24455"/>
    <w:rsid w:val="00E40060"/>
    <w:rsid w:val="00E744CD"/>
    <w:rsid w:val="00E8274E"/>
    <w:rsid w:val="00E83F71"/>
    <w:rsid w:val="00EA349F"/>
    <w:rsid w:val="00EA546A"/>
    <w:rsid w:val="00EC321A"/>
    <w:rsid w:val="00EC4101"/>
    <w:rsid w:val="00ED249B"/>
    <w:rsid w:val="00EE2E0D"/>
    <w:rsid w:val="00EF6B90"/>
    <w:rsid w:val="00F17C45"/>
    <w:rsid w:val="00F30F7A"/>
    <w:rsid w:val="00F33602"/>
    <w:rsid w:val="00F442C9"/>
    <w:rsid w:val="00F47EDA"/>
    <w:rsid w:val="00F70E3F"/>
    <w:rsid w:val="00F83A3F"/>
    <w:rsid w:val="00F85E82"/>
    <w:rsid w:val="00F8626C"/>
    <w:rsid w:val="00FA2B6E"/>
    <w:rsid w:val="00FB2D5C"/>
    <w:rsid w:val="00FC22B9"/>
    <w:rsid w:val="00FC26C8"/>
    <w:rsid w:val="00FC3040"/>
    <w:rsid w:val="00FD0553"/>
    <w:rsid w:val="00FE08BC"/>
    <w:rsid w:val="00FE3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3E2724"/>
  <w15:chartTrackingRefBased/>
  <w15:docId w15:val="{2CFD717D-2F19-4E16-AC8B-E16E69B6B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nl-NL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32984"/>
    <w:pPr>
      <w:spacing w:before="0" w:after="0"/>
    </w:pPr>
    <w:rPr>
      <w:rFonts w:ascii="Cambria" w:hAnsi="Cambria"/>
    </w:rPr>
  </w:style>
  <w:style w:type="paragraph" w:styleId="Kop1">
    <w:name w:val="heading 1"/>
    <w:basedOn w:val="Standaard"/>
    <w:next w:val="Standaard"/>
    <w:link w:val="Kop1Char"/>
    <w:uiPriority w:val="9"/>
    <w:qFormat/>
    <w:rsid w:val="00497201"/>
    <w:pPr>
      <w:pBdr>
        <w:top w:val="single" w:sz="24" w:space="0" w:color="272262" w:themeColor="accent1"/>
        <w:left w:val="single" w:sz="24" w:space="0" w:color="272262" w:themeColor="accent1"/>
        <w:bottom w:val="single" w:sz="24" w:space="0" w:color="272262" w:themeColor="accent1"/>
        <w:right w:val="single" w:sz="24" w:space="0" w:color="272262" w:themeColor="accent1"/>
      </w:pBdr>
      <w:shd w:val="clear" w:color="auto" w:fill="272262" w:themeFill="accent1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497201"/>
    <w:pPr>
      <w:pBdr>
        <w:top w:val="single" w:sz="24" w:space="0" w:color="C9C6EB" w:themeColor="accent1" w:themeTint="33"/>
        <w:left w:val="single" w:sz="24" w:space="0" w:color="C9C6EB" w:themeColor="accent1" w:themeTint="33"/>
        <w:bottom w:val="single" w:sz="24" w:space="0" w:color="C9C6EB" w:themeColor="accent1" w:themeTint="33"/>
        <w:right w:val="single" w:sz="24" w:space="0" w:color="C9C6EB" w:themeColor="accent1" w:themeTint="33"/>
      </w:pBdr>
      <w:shd w:val="clear" w:color="auto" w:fill="C9C6EB" w:themeFill="accent1" w:themeFillTint="33"/>
      <w:outlineLvl w:val="1"/>
    </w:pPr>
    <w:rPr>
      <w:caps/>
      <w:spacing w:val="15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497201"/>
    <w:pPr>
      <w:pBdr>
        <w:top w:val="single" w:sz="6" w:space="2" w:color="272262" w:themeColor="accent1"/>
      </w:pBdr>
      <w:spacing w:before="300"/>
      <w:outlineLvl w:val="2"/>
    </w:pPr>
    <w:rPr>
      <w:caps/>
      <w:color w:val="131130" w:themeColor="accent1" w:themeShade="7F"/>
      <w:spacing w:val="15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497201"/>
    <w:pPr>
      <w:pBdr>
        <w:top w:val="dotted" w:sz="6" w:space="2" w:color="272262" w:themeColor="accent1"/>
      </w:pBdr>
      <w:spacing w:before="200"/>
      <w:outlineLvl w:val="3"/>
    </w:pPr>
    <w:rPr>
      <w:caps/>
      <w:color w:val="1D1949" w:themeColor="accent1" w:themeShade="BF"/>
      <w:spacing w:val="10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497201"/>
    <w:pPr>
      <w:pBdr>
        <w:bottom w:val="single" w:sz="6" w:space="1" w:color="272262" w:themeColor="accent1"/>
      </w:pBdr>
      <w:spacing w:before="200"/>
      <w:outlineLvl w:val="4"/>
    </w:pPr>
    <w:rPr>
      <w:caps/>
      <w:color w:val="1D1949" w:themeColor="accent1" w:themeShade="BF"/>
      <w:spacing w:val="10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97201"/>
    <w:pPr>
      <w:pBdr>
        <w:bottom w:val="dotted" w:sz="6" w:space="1" w:color="272262" w:themeColor="accent1"/>
      </w:pBdr>
      <w:spacing w:before="200"/>
      <w:outlineLvl w:val="5"/>
    </w:pPr>
    <w:rPr>
      <w:caps/>
      <w:color w:val="1D1949" w:themeColor="accent1" w:themeShade="BF"/>
      <w:spacing w:val="10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97201"/>
    <w:pPr>
      <w:spacing w:before="200"/>
      <w:outlineLvl w:val="6"/>
    </w:pPr>
    <w:rPr>
      <w:caps/>
      <w:color w:val="1D1949" w:themeColor="accent1" w:themeShade="BF"/>
      <w:spacing w:val="10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97201"/>
    <w:pPr>
      <w:spacing w:before="200"/>
      <w:outlineLvl w:val="7"/>
    </w:pPr>
    <w:rPr>
      <w:caps/>
      <w:spacing w:val="10"/>
      <w:sz w:val="18"/>
      <w:szCs w:val="1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97201"/>
    <w:pPr>
      <w:spacing w:before="200"/>
      <w:outlineLvl w:val="8"/>
    </w:pPr>
    <w:rPr>
      <w:i/>
      <w:iCs/>
      <w:caps/>
      <w:spacing w:val="10"/>
      <w:sz w:val="18"/>
      <w:szCs w:val="1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97201"/>
    <w:rPr>
      <w:caps/>
      <w:color w:val="FFFFFF" w:themeColor="background1"/>
      <w:spacing w:val="15"/>
      <w:sz w:val="22"/>
      <w:szCs w:val="22"/>
      <w:shd w:val="clear" w:color="auto" w:fill="272262" w:themeFill="accent1"/>
    </w:rPr>
  </w:style>
  <w:style w:type="character" w:customStyle="1" w:styleId="Kop2Char">
    <w:name w:val="Kop 2 Char"/>
    <w:basedOn w:val="Standaardalinea-lettertype"/>
    <w:link w:val="Kop2"/>
    <w:uiPriority w:val="9"/>
    <w:rsid w:val="00497201"/>
    <w:rPr>
      <w:caps/>
      <w:spacing w:val="15"/>
      <w:shd w:val="clear" w:color="auto" w:fill="C9C6EB" w:themeFill="accent1" w:themeFillTint="33"/>
    </w:rPr>
  </w:style>
  <w:style w:type="character" w:customStyle="1" w:styleId="Kop3Char">
    <w:name w:val="Kop 3 Char"/>
    <w:basedOn w:val="Standaardalinea-lettertype"/>
    <w:link w:val="Kop3"/>
    <w:uiPriority w:val="9"/>
    <w:rsid w:val="00497201"/>
    <w:rPr>
      <w:caps/>
      <w:color w:val="131130" w:themeColor="accent1" w:themeShade="7F"/>
      <w:spacing w:val="15"/>
    </w:rPr>
  </w:style>
  <w:style w:type="character" w:customStyle="1" w:styleId="Kop4Char">
    <w:name w:val="Kop 4 Char"/>
    <w:basedOn w:val="Standaardalinea-lettertype"/>
    <w:link w:val="Kop4"/>
    <w:uiPriority w:val="9"/>
    <w:rsid w:val="00497201"/>
    <w:rPr>
      <w:caps/>
      <w:color w:val="1D1949" w:themeColor="accent1" w:themeShade="BF"/>
      <w:spacing w:val="10"/>
    </w:rPr>
  </w:style>
  <w:style w:type="character" w:customStyle="1" w:styleId="Kop5Char">
    <w:name w:val="Kop 5 Char"/>
    <w:basedOn w:val="Standaardalinea-lettertype"/>
    <w:link w:val="Kop5"/>
    <w:uiPriority w:val="9"/>
    <w:rsid w:val="00497201"/>
    <w:rPr>
      <w:caps/>
      <w:color w:val="1D1949" w:themeColor="accent1" w:themeShade="BF"/>
      <w:spacing w:val="1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97201"/>
    <w:rPr>
      <w:caps/>
      <w:color w:val="1D1949" w:themeColor="accent1" w:themeShade="BF"/>
      <w:spacing w:val="1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97201"/>
    <w:rPr>
      <w:caps/>
      <w:color w:val="1D1949" w:themeColor="accent1" w:themeShade="BF"/>
      <w:spacing w:val="1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97201"/>
    <w:rPr>
      <w:caps/>
      <w:spacing w:val="10"/>
      <w:sz w:val="18"/>
      <w:szCs w:val="1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97201"/>
    <w:rPr>
      <w:i/>
      <w:iCs/>
      <w:caps/>
      <w:spacing w:val="10"/>
      <w:sz w:val="18"/>
      <w:szCs w:val="18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497201"/>
    <w:rPr>
      <w:b/>
      <w:bCs/>
      <w:color w:val="1D1949" w:themeColor="accent1" w:themeShade="BF"/>
      <w:sz w:val="16"/>
      <w:szCs w:val="16"/>
    </w:rPr>
  </w:style>
  <w:style w:type="paragraph" w:styleId="Titel">
    <w:name w:val="Title"/>
    <w:basedOn w:val="Standaard"/>
    <w:next w:val="Standaard"/>
    <w:link w:val="TitelChar"/>
    <w:uiPriority w:val="10"/>
    <w:qFormat/>
    <w:rsid w:val="00497201"/>
    <w:rPr>
      <w:rFonts w:asciiTheme="majorHAnsi" w:eastAsiaTheme="majorEastAsia" w:hAnsiTheme="majorHAnsi" w:cstheme="majorBidi"/>
      <w:caps/>
      <w:color w:val="272262" w:themeColor="accent1"/>
      <w:spacing w:val="10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497201"/>
    <w:rPr>
      <w:rFonts w:asciiTheme="majorHAnsi" w:eastAsiaTheme="majorEastAsia" w:hAnsiTheme="majorHAnsi" w:cstheme="majorBidi"/>
      <w:caps/>
      <w:color w:val="272262" w:themeColor="accent1"/>
      <w:spacing w:val="10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97201"/>
    <w:pPr>
      <w:spacing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97201"/>
    <w:rPr>
      <w:caps/>
      <w:color w:val="595959" w:themeColor="text1" w:themeTint="A6"/>
      <w:spacing w:val="10"/>
      <w:sz w:val="21"/>
      <w:szCs w:val="21"/>
    </w:rPr>
  </w:style>
  <w:style w:type="character" w:styleId="Zwaar">
    <w:name w:val="Strong"/>
    <w:uiPriority w:val="22"/>
    <w:qFormat/>
    <w:rsid w:val="00497201"/>
    <w:rPr>
      <w:b/>
      <w:bCs/>
    </w:rPr>
  </w:style>
  <w:style w:type="character" w:styleId="Nadruk">
    <w:name w:val="Emphasis"/>
    <w:uiPriority w:val="20"/>
    <w:qFormat/>
    <w:rsid w:val="00497201"/>
    <w:rPr>
      <w:caps/>
      <w:color w:val="131130" w:themeColor="accent1" w:themeShade="7F"/>
      <w:spacing w:val="5"/>
    </w:rPr>
  </w:style>
  <w:style w:type="paragraph" w:styleId="Geenafstand">
    <w:name w:val="No Spacing"/>
    <w:uiPriority w:val="1"/>
    <w:qFormat/>
    <w:rsid w:val="00B32984"/>
    <w:pPr>
      <w:spacing w:after="0" w:line="240" w:lineRule="auto"/>
    </w:pPr>
    <w:rPr>
      <w:rFonts w:ascii="Cambria" w:hAnsi="Cambria"/>
    </w:rPr>
  </w:style>
  <w:style w:type="paragraph" w:styleId="Citaat">
    <w:name w:val="Quote"/>
    <w:basedOn w:val="Standaard"/>
    <w:next w:val="Standaard"/>
    <w:link w:val="CitaatChar"/>
    <w:uiPriority w:val="29"/>
    <w:qFormat/>
    <w:rsid w:val="00497201"/>
    <w:rPr>
      <w:i/>
      <w:iCs/>
      <w:sz w:val="24"/>
      <w:szCs w:val="24"/>
    </w:rPr>
  </w:style>
  <w:style w:type="character" w:customStyle="1" w:styleId="CitaatChar">
    <w:name w:val="Citaat Char"/>
    <w:basedOn w:val="Standaardalinea-lettertype"/>
    <w:link w:val="Citaat"/>
    <w:uiPriority w:val="29"/>
    <w:rsid w:val="00497201"/>
    <w:rPr>
      <w:i/>
      <w:iCs/>
      <w:sz w:val="24"/>
      <w:szCs w:val="24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97201"/>
    <w:pPr>
      <w:spacing w:before="240" w:after="240" w:line="240" w:lineRule="auto"/>
      <w:ind w:left="1080" w:right="1080"/>
      <w:jc w:val="center"/>
    </w:pPr>
    <w:rPr>
      <w:color w:val="272262" w:themeColor="accent1"/>
      <w:sz w:val="24"/>
      <w:szCs w:val="24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97201"/>
    <w:rPr>
      <w:color w:val="272262" w:themeColor="accent1"/>
      <w:sz w:val="24"/>
      <w:szCs w:val="24"/>
    </w:rPr>
  </w:style>
  <w:style w:type="character" w:styleId="Subtielebenadrukking">
    <w:name w:val="Subtle Emphasis"/>
    <w:uiPriority w:val="19"/>
    <w:qFormat/>
    <w:rsid w:val="00497201"/>
    <w:rPr>
      <w:i/>
      <w:iCs/>
      <w:color w:val="131130" w:themeColor="accent1" w:themeShade="7F"/>
    </w:rPr>
  </w:style>
  <w:style w:type="character" w:styleId="Intensievebenadrukking">
    <w:name w:val="Intense Emphasis"/>
    <w:uiPriority w:val="21"/>
    <w:qFormat/>
    <w:rsid w:val="00497201"/>
    <w:rPr>
      <w:b/>
      <w:bCs/>
      <w:caps/>
      <w:color w:val="131130" w:themeColor="accent1" w:themeShade="7F"/>
      <w:spacing w:val="10"/>
    </w:rPr>
  </w:style>
  <w:style w:type="character" w:styleId="Subtieleverwijzing">
    <w:name w:val="Subtle Reference"/>
    <w:uiPriority w:val="31"/>
    <w:qFormat/>
    <w:rsid w:val="00497201"/>
    <w:rPr>
      <w:b/>
      <w:bCs/>
      <w:color w:val="272262" w:themeColor="accent1"/>
    </w:rPr>
  </w:style>
  <w:style w:type="character" w:styleId="Intensieveverwijzing">
    <w:name w:val="Intense Reference"/>
    <w:uiPriority w:val="32"/>
    <w:qFormat/>
    <w:rsid w:val="00497201"/>
    <w:rPr>
      <w:b/>
      <w:bCs/>
      <w:i/>
      <w:iCs/>
      <w:caps/>
      <w:color w:val="272262" w:themeColor="accent1"/>
    </w:rPr>
  </w:style>
  <w:style w:type="character" w:styleId="Titelvanboek">
    <w:name w:val="Book Title"/>
    <w:uiPriority w:val="33"/>
    <w:qFormat/>
    <w:rsid w:val="00497201"/>
    <w:rPr>
      <w:b/>
      <w:bCs/>
      <w:i/>
      <w:iCs/>
      <w:spacing w:val="0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497201"/>
    <w:pPr>
      <w:outlineLvl w:val="9"/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E2154A"/>
    <w:pPr>
      <w:spacing w:line="240" w:lineRule="auto"/>
    </w:p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E2154A"/>
  </w:style>
  <w:style w:type="character" w:styleId="Voetnootmarkering">
    <w:name w:val="footnote reference"/>
    <w:basedOn w:val="Standaardalinea-lettertype"/>
    <w:uiPriority w:val="99"/>
    <w:semiHidden/>
    <w:unhideWhenUsed/>
    <w:rsid w:val="00E2154A"/>
    <w:rPr>
      <w:vertAlign w:val="superscript"/>
    </w:rPr>
  </w:style>
  <w:style w:type="paragraph" w:styleId="Koptekst">
    <w:name w:val="header"/>
    <w:basedOn w:val="Standaard"/>
    <w:link w:val="KoptekstChar"/>
    <w:uiPriority w:val="99"/>
    <w:unhideWhenUsed/>
    <w:rsid w:val="00E744C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744CD"/>
  </w:style>
  <w:style w:type="paragraph" w:styleId="Voettekst">
    <w:name w:val="footer"/>
    <w:basedOn w:val="Standaard"/>
    <w:link w:val="VoettekstChar"/>
    <w:uiPriority w:val="99"/>
    <w:unhideWhenUsed/>
    <w:rsid w:val="00E744C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744CD"/>
  </w:style>
  <w:style w:type="character" w:styleId="Verwijzingopmerking">
    <w:name w:val="annotation reference"/>
    <w:basedOn w:val="Standaardalinea-lettertype"/>
    <w:uiPriority w:val="99"/>
    <w:semiHidden/>
    <w:unhideWhenUsed/>
    <w:rsid w:val="000D2DE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0D2DE7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0D2DE7"/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D2DE7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D2DE7"/>
    <w:rPr>
      <w:b/>
      <w:bCs/>
    </w:rPr>
  </w:style>
  <w:style w:type="paragraph" w:styleId="Lijstalinea">
    <w:name w:val="List Paragraph"/>
    <w:basedOn w:val="Standaard"/>
    <w:uiPriority w:val="34"/>
    <w:qFormat/>
    <w:rsid w:val="003E27EB"/>
    <w:pPr>
      <w:ind w:left="720"/>
      <w:contextualSpacing/>
    </w:pPr>
  </w:style>
  <w:style w:type="paragraph" w:styleId="Inhopg1">
    <w:name w:val="toc 1"/>
    <w:basedOn w:val="Standaard"/>
    <w:next w:val="Standaard"/>
    <w:autoRedefine/>
    <w:uiPriority w:val="39"/>
    <w:unhideWhenUsed/>
    <w:rsid w:val="00053D5E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053D5E"/>
    <w:pPr>
      <w:spacing w:after="100"/>
      <w:ind w:left="200"/>
    </w:pPr>
  </w:style>
  <w:style w:type="character" w:styleId="Hyperlink">
    <w:name w:val="Hyperlink"/>
    <w:basedOn w:val="Standaardalinea-lettertype"/>
    <w:uiPriority w:val="99"/>
    <w:unhideWhenUsed/>
    <w:rsid w:val="00053D5E"/>
    <w:rPr>
      <w:color w:val="272262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B5356"/>
    <w:rPr>
      <w:color w:val="605E5C"/>
      <w:shd w:val="clear" w:color="auto" w:fill="E1DFDD"/>
    </w:rPr>
  </w:style>
  <w:style w:type="table" w:styleId="Tabelraster">
    <w:name w:val="Table Grid"/>
    <w:basedOn w:val="Standaardtabel"/>
    <w:uiPriority w:val="59"/>
    <w:rsid w:val="00173D2F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73D2F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Rastertabel1licht-Accent1">
    <w:name w:val="Grid Table 1 Light Accent 1"/>
    <w:basedOn w:val="Standaardtabel"/>
    <w:uiPriority w:val="46"/>
    <w:rsid w:val="00F83A3F"/>
    <w:pPr>
      <w:spacing w:after="0" w:line="240" w:lineRule="auto"/>
    </w:pPr>
    <w:tblPr>
      <w:tblStyleRowBandSize w:val="1"/>
      <w:tblStyleColBandSize w:val="1"/>
      <w:tblBorders>
        <w:top w:val="single" w:sz="4" w:space="0" w:color="948ED8" w:themeColor="accent1" w:themeTint="66"/>
        <w:left w:val="single" w:sz="4" w:space="0" w:color="948ED8" w:themeColor="accent1" w:themeTint="66"/>
        <w:bottom w:val="single" w:sz="4" w:space="0" w:color="948ED8" w:themeColor="accent1" w:themeTint="66"/>
        <w:right w:val="single" w:sz="4" w:space="0" w:color="948ED8" w:themeColor="accent1" w:themeTint="66"/>
        <w:insideH w:val="single" w:sz="4" w:space="0" w:color="948ED8" w:themeColor="accent1" w:themeTint="66"/>
        <w:insideV w:val="single" w:sz="4" w:space="0" w:color="948ED8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5E56C4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E56C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4-Accent1">
    <w:name w:val="Grid Table 4 Accent 1"/>
    <w:basedOn w:val="Standaardtabel"/>
    <w:uiPriority w:val="49"/>
    <w:rsid w:val="00F83A3F"/>
    <w:pPr>
      <w:spacing w:after="0" w:line="240" w:lineRule="auto"/>
    </w:pPr>
    <w:tblPr>
      <w:tblStyleRowBandSize w:val="1"/>
      <w:tblStyleColBandSize w:val="1"/>
      <w:tblBorders>
        <w:top w:val="single" w:sz="4" w:space="0" w:color="5E56C4" w:themeColor="accent1" w:themeTint="99"/>
        <w:left w:val="single" w:sz="4" w:space="0" w:color="5E56C4" w:themeColor="accent1" w:themeTint="99"/>
        <w:bottom w:val="single" w:sz="4" w:space="0" w:color="5E56C4" w:themeColor="accent1" w:themeTint="99"/>
        <w:right w:val="single" w:sz="4" w:space="0" w:color="5E56C4" w:themeColor="accent1" w:themeTint="99"/>
        <w:insideH w:val="single" w:sz="4" w:space="0" w:color="5E56C4" w:themeColor="accent1" w:themeTint="99"/>
        <w:insideV w:val="single" w:sz="4" w:space="0" w:color="5E56C4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72262" w:themeColor="accent1"/>
          <w:left w:val="single" w:sz="4" w:space="0" w:color="272262" w:themeColor="accent1"/>
          <w:bottom w:val="single" w:sz="4" w:space="0" w:color="272262" w:themeColor="accent1"/>
          <w:right w:val="single" w:sz="4" w:space="0" w:color="272262" w:themeColor="accent1"/>
          <w:insideH w:val="nil"/>
          <w:insideV w:val="nil"/>
        </w:tcBorders>
        <w:shd w:val="clear" w:color="auto" w:fill="272262" w:themeFill="accent1"/>
      </w:tcPr>
    </w:tblStylePr>
    <w:tblStylePr w:type="lastRow">
      <w:rPr>
        <w:b/>
        <w:bCs/>
      </w:rPr>
      <w:tblPr/>
      <w:tcPr>
        <w:tcBorders>
          <w:top w:val="double" w:sz="4" w:space="0" w:color="27226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C6EB" w:themeFill="accent1" w:themeFillTint="33"/>
      </w:tcPr>
    </w:tblStylePr>
    <w:tblStylePr w:type="band1Horz">
      <w:tblPr/>
      <w:tcPr>
        <w:shd w:val="clear" w:color="auto" w:fill="C9C6EB" w:themeFill="accent1" w:themeFillTint="33"/>
      </w:tcPr>
    </w:tblStylePr>
  </w:style>
  <w:style w:type="table" w:styleId="Rastertabel1licht-Accent2">
    <w:name w:val="Grid Table 1 Light Accent 2"/>
    <w:basedOn w:val="Standaardtabel"/>
    <w:uiPriority w:val="46"/>
    <w:rsid w:val="006F7EFB"/>
    <w:pPr>
      <w:spacing w:after="0" w:line="240" w:lineRule="auto"/>
    </w:pPr>
    <w:tblPr>
      <w:tblStyleRowBandSize w:val="1"/>
      <w:tblStyleColBandSize w:val="1"/>
      <w:tblBorders>
        <w:top w:val="single" w:sz="4" w:space="0" w:color="F394D2" w:themeColor="accent2" w:themeTint="66"/>
        <w:left w:val="single" w:sz="4" w:space="0" w:color="F394D2" w:themeColor="accent2" w:themeTint="66"/>
        <w:bottom w:val="single" w:sz="4" w:space="0" w:color="F394D2" w:themeColor="accent2" w:themeTint="66"/>
        <w:right w:val="single" w:sz="4" w:space="0" w:color="F394D2" w:themeColor="accent2" w:themeTint="66"/>
        <w:insideH w:val="single" w:sz="4" w:space="0" w:color="F394D2" w:themeColor="accent2" w:themeTint="66"/>
        <w:insideV w:val="single" w:sz="4" w:space="0" w:color="F394D2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D5FBB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D5FBB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14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9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6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8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4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hapdeoudekom@ezorg.n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ebruiker\OneDrive%20-%20Huisartsenpraktijk%20Schilder\Bureaublad\Huisstijl%20De%20Oude%20Kom%20(2).dotx" TargetMode="External"/></Relationships>
</file>

<file path=word/theme/theme1.xml><?xml version="1.0" encoding="utf-8"?>
<a:theme xmlns:a="http://schemas.openxmlformats.org/drawingml/2006/main" name="Kantoorthema">
  <a:themeElements>
    <a:clrScheme name="Aangepast 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272262"/>
      </a:accent1>
      <a:accent2>
        <a:srgbClr val="C31586"/>
      </a:accent2>
      <a:accent3>
        <a:srgbClr val="A5A5A5"/>
      </a:accent3>
      <a:accent4>
        <a:srgbClr val="C31586"/>
      </a:accent4>
      <a:accent5>
        <a:srgbClr val="272262"/>
      </a:accent5>
      <a:accent6>
        <a:srgbClr val="C31586"/>
      </a:accent6>
      <a:hlink>
        <a:srgbClr val="272262"/>
      </a:hlink>
      <a:folHlink>
        <a:srgbClr val="C31586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624FD3-228D-4F3A-9D59-909249A6A7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Huisstijl De Oude Kom (2)</Template>
  <TotalTime>0</TotalTime>
  <Pages>1</Pages>
  <Words>40</Words>
  <Characters>224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Gebruiker</dc:creator>
  <cp:keywords/>
  <dc:description/>
  <cp:lastModifiedBy>Info | Huisartsenpraktijk Schilder</cp:lastModifiedBy>
  <cp:revision>2</cp:revision>
  <cp:lastPrinted>2024-01-12T10:27:00Z</cp:lastPrinted>
  <dcterms:created xsi:type="dcterms:W3CDTF">2026-05-20T17:09:00Z</dcterms:created>
  <dcterms:modified xsi:type="dcterms:W3CDTF">2026-05-20T17:09:00Z</dcterms:modified>
</cp:coreProperties>
</file>